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F1A" w:rsidRDefault="00CF1F1A" w:rsidP="00DD7D44">
      <w:r>
        <w:rPr>
          <w:sz w:val="32"/>
          <w:szCs w:val="32"/>
        </w:rPr>
        <w:t>Прайс</w:t>
      </w:r>
      <w:r>
        <w:rPr>
          <w:sz w:val="15"/>
          <w:szCs w:val="15"/>
        </w:rPr>
        <w:t>     </w:t>
      </w:r>
      <w:r>
        <w:rPr>
          <w:sz w:val="32"/>
          <w:szCs w:val="32"/>
        </w:rPr>
        <w:t>лист.</w:t>
      </w:r>
      <w:r>
        <w:rPr>
          <w:sz w:val="15"/>
          <w:szCs w:val="15"/>
        </w:rPr>
        <w:t>                                                                                                                                   цены  01.07.2011</w:t>
      </w:r>
    </w:p>
    <w:tbl>
      <w:tblPr>
        <w:tblW w:w="9116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"/>
        <w:gridCol w:w="1977"/>
        <w:gridCol w:w="1701"/>
        <w:gridCol w:w="2156"/>
        <w:gridCol w:w="1424"/>
        <w:gridCol w:w="19"/>
        <w:gridCol w:w="41"/>
        <w:gridCol w:w="1339"/>
      </w:tblGrid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rPr>
                <w:rStyle w:val="Strong"/>
              </w:rPr>
              <w:t>№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rPr>
                <w:rStyle w:val="Strong"/>
              </w:rPr>
              <w:t>Название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rPr>
                <w:rStyle w:val="Strong"/>
              </w:rPr>
              <w:t>Модель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rPr>
                <w:rStyle w:val="Strong"/>
              </w:rPr>
              <w:t>Размер, мм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pPr>
              <w:rPr>
                <w:b/>
                <w:bCs/>
              </w:rPr>
            </w:pPr>
            <w:r w:rsidRPr="00921383">
              <w:rPr>
                <w:rStyle w:val="Strong"/>
              </w:rPr>
              <w:t>Цена 9ХС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b/>
              </w:rPr>
            </w:pPr>
            <w:r w:rsidRPr="00921383">
              <w:rPr>
                <w:b/>
              </w:rPr>
              <w:t>Цена 6ХВ2С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НБ5222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360х75х25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1850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2880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НГ5224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450х60х16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1350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2100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НД3314Г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425х60х16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1155 / 1210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1800 / 1900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Н313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500х120х50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Н7120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508х70х25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2150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3350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СТД-9А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510х60х20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1800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2800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Н3121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520х75х25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2750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DC5D06">
            <w:r w:rsidRPr="00921383">
              <w:t>4280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НД3317Г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520х75х25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2750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4280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НД3318Г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520х80х25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2770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4280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НА3121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540х60х16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1475 / 1420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DC5D06">
            <w:pPr>
              <w:rPr>
                <w:lang w:val="en-US"/>
              </w:rPr>
            </w:pPr>
            <w:r w:rsidRPr="00921383">
              <w:t>2300</w:t>
            </w:r>
            <w:r w:rsidRPr="00921383">
              <w:rPr>
                <w:lang w:val="en-US"/>
              </w:rPr>
              <w:t xml:space="preserve"> / 2210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НК3416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540х60х16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1475 / 1420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2300</w:t>
            </w:r>
            <w:r w:rsidRPr="00921383">
              <w:rPr>
                <w:lang w:val="en-US"/>
              </w:rPr>
              <w:t xml:space="preserve"> / 2210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НБ3118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540х60х16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1475 / 1420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2300</w:t>
            </w:r>
            <w:r w:rsidRPr="00921383">
              <w:rPr>
                <w:lang w:val="en-US"/>
              </w:rPr>
              <w:t xml:space="preserve"> / 2210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НК4318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540х60х16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1475 / 1420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2300</w:t>
            </w:r>
            <w:r w:rsidRPr="00921383">
              <w:rPr>
                <w:lang w:val="en-US"/>
              </w:rPr>
              <w:t xml:space="preserve"> / 2210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Н475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550х60х16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1450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2260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550х60х16 косые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1770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2760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Н477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550х60х18 косые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1990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3100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Н477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550х60х22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2150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3350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Н3218Б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550х60х20 (ф14)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1950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3050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Н3118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550х60х20 (М12)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1950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3050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НГ13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550х60х24 (ф18)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2340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3650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550х100х25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3750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5850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670х60х24 (ф18)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2820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4400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670х65х20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2570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4000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НГ16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670х60х25</w:t>
            </w:r>
          </w:p>
        </w:tc>
        <w:tc>
          <w:tcPr>
            <w:tcW w:w="1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2830</w:t>
            </w:r>
          </w:p>
        </w:tc>
        <w:tc>
          <w:tcPr>
            <w:tcW w:w="13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4410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Н3111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550х70х25 (ф18)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2700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4200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570х60х16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1600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2500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570х75х25 (М16)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2825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4400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570х75х27 (М16) косые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3190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4970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НД3221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570х75х25 (М16)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2825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4400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570х75х27 (М16) косые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3190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4970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Н478М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575х70х20(М16) косые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2300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3590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Н3118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590х60х16(ф14)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1570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2445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590х60х20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2065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3210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600х140х50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Н3121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625/310х60х25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2600 / 1360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4050 / 2120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650х55х20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2050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3200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680х55х20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2150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380518">
            <w:pPr>
              <w:rPr>
                <w:lang w:val="en-US"/>
              </w:rPr>
            </w:pPr>
            <w:r w:rsidRPr="00921383">
              <w:rPr>
                <w:lang w:val="en-US"/>
              </w:rPr>
              <w:t>3350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Sт10/2550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700/500/186х65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дог.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Blemedizdelie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725х50х12.5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730х75х25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3400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5300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НГ 474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732х74х18(ф18)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2650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4130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НА3218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795х75х25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3700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5765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SNIA 3150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801х99х30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5900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9190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NTH 3150/25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800х120х36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7900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12305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ScТР/16/3150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810х125х35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8070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12570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860х75х25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4170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6495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ScТР/10/2500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870х100х25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5400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8410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885х100х30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6650</w:t>
            </w:r>
          </w:p>
        </w:tc>
        <w:tc>
          <w:tcPr>
            <w:tcW w:w="1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10360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Н472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900х55х16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2500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3895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1000х100х40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Н407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1010х120х25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7800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12150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JAROMET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1026/513х60х20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3700 / 1800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pPr>
              <w:rPr>
                <w:lang w:val="en-US"/>
              </w:rPr>
            </w:pPr>
            <w:r w:rsidRPr="00921383">
              <w:rPr>
                <w:lang w:val="en-US"/>
              </w:rPr>
              <w:t>5765 / 2800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NTE-Е 3150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1055х80х20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4650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7250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НА3221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1070х100х30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8380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1350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НБ3118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1080х75х20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4500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7010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НА3222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1080х100х25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6900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10750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НБ3221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1080х100х25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6900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10750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1080х100х30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8280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12900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НК3421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1080х105х28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8500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13250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НА3222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1080х125х30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10700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16670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61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НБ3222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1080х140х35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13150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20480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62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НА3225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1080х165х45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63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Н478А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1100х125х30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11350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17680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64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1100х140х35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13250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20650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65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Н481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1100х140/150х40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66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Н483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1100х165х45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rHeight w:val="347"/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67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 --------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 1200х80х25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5870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9150</w:t>
            </w:r>
          </w:p>
        </w:tc>
      </w:tr>
      <w:tr w:rsidR="00CF1F1A" w:rsidRPr="00921383" w:rsidTr="001D0403">
        <w:trPr>
          <w:trHeight w:val="180"/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68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 xml:space="preserve">  --------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 xml:space="preserve"> 1250х100х40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rHeight w:val="120"/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69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ScТР25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 xml:space="preserve"> 1250/1000х100х40(45)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  <w:tr w:rsidR="00CF1F1A" w:rsidRPr="00921383" w:rsidTr="001D0403">
        <w:trPr>
          <w:trHeight w:val="180"/>
          <w:tblCellSpacing w:w="7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70</w:t>
            </w:r>
          </w:p>
        </w:tc>
        <w:tc>
          <w:tcPr>
            <w:tcW w:w="1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Нож к гильотине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 xml:space="preserve">  --------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 xml:space="preserve"> 1250/1000х100х40(45)</w:t>
            </w:r>
          </w:p>
        </w:tc>
        <w:tc>
          <w:tcPr>
            <w:tcW w:w="14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1F1A" w:rsidRPr="00921383" w:rsidRDefault="00CF1F1A" w:rsidP="00475E4C">
            <w:r w:rsidRPr="00921383">
              <w:t>дог.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F1F1A" w:rsidRPr="00921383" w:rsidRDefault="00CF1F1A" w:rsidP="001D0403">
            <w:r w:rsidRPr="00921383">
              <w:t>дог.</w:t>
            </w:r>
          </w:p>
        </w:tc>
      </w:tr>
    </w:tbl>
    <w:p w:rsidR="00CF1F1A" w:rsidRDefault="00CF1F1A" w:rsidP="00DD7D44">
      <w:pPr>
        <w:ind w:left="-567"/>
        <w:rPr>
          <w:lang w:val="en-US"/>
        </w:rPr>
      </w:pPr>
    </w:p>
    <w:p w:rsidR="00CF1F1A" w:rsidRDefault="00CF1F1A" w:rsidP="00DD7D44">
      <w:pPr>
        <w:ind w:left="-567"/>
        <w:rPr>
          <w:lang w:val="en-US"/>
        </w:rPr>
      </w:pPr>
    </w:p>
    <w:p w:rsidR="00CF1F1A" w:rsidRPr="00E41D6B" w:rsidRDefault="00CF1F1A" w:rsidP="00E41D6B">
      <w:pPr>
        <w:rPr>
          <w:rFonts w:ascii="Times New Roman" w:hAnsi="Times New Roman"/>
          <w:sz w:val="28"/>
          <w:szCs w:val="28"/>
          <w:lang w:val="en-US"/>
        </w:rPr>
      </w:pPr>
    </w:p>
    <w:sectPr w:rsidR="00CF1F1A" w:rsidRPr="00E41D6B" w:rsidSect="000E2C80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D44"/>
    <w:rsid w:val="00061BB8"/>
    <w:rsid w:val="000B2903"/>
    <w:rsid w:val="000E2C80"/>
    <w:rsid w:val="001C0983"/>
    <w:rsid w:val="001D0403"/>
    <w:rsid w:val="00380518"/>
    <w:rsid w:val="003F6EDC"/>
    <w:rsid w:val="004453B1"/>
    <w:rsid w:val="00470360"/>
    <w:rsid w:val="00475E4C"/>
    <w:rsid w:val="004B2F36"/>
    <w:rsid w:val="0053700C"/>
    <w:rsid w:val="00542CA4"/>
    <w:rsid w:val="007C06B2"/>
    <w:rsid w:val="00814413"/>
    <w:rsid w:val="008E10C7"/>
    <w:rsid w:val="00921383"/>
    <w:rsid w:val="00982351"/>
    <w:rsid w:val="009E72E0"/>
    <w:rsid w:val="00A7251C"/>
    <w:rsid w:val="00AD0A01"/>
    <w:rsid w:val="00B15254"/>
    <w:rsid w:val="00CF1F1A"/>
    <w:rsid w:val="00D24C4E"/>
    <w:rsid w:val="00D356BA"/>
    <w:rsid w:val="00DB5333"/>
    <w:rsid w:val="00DC5D06"/>
    <w:rsid w:val="00DD7D44"/>
    <w:rsid w:val="00DF4CA2"/>
    <w:rsid w:val="00E41D6B"/>
    <w:rsid w:val="00EA4DBA"/>
    <w:rsid w:val="00F15547"/>
    <w:rsid w:val="00F82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1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DD7D44"/>
    <w:rPr>
      <w:rFonts w:cs="Times New Roman"/>
      <w:b/>
      <w:bCs/>
    </w:rPr>
  </w:style>
  <w:style w:type="character" w:customStyle="1" w:styleId="apple-style-span">
    <w:name w:val="apple-style-span"/>
    <w:basedOn w:val="DefaultParagraphFont"/>
    <w:uiPriority w:val="99"/>
    <w:rsid w:val="00061BB8"/>
    <w:rPr>
      <w:rFonts w:cs="Times New Roman"/>
    </w:rPr>
  </w:style>
  <w:style w:type="paragraph" w:styleId="NormalWeb">
    <w:name w:val="Normal (Web)"/>
    <w:basedOn w:val="Normal"/>
    <w:uiPriority w:val="99"/>
    <w:semiHidden/>
    <w:rsid w:val="00061B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0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0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596</Words>
  <Characters>3403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     лист</dc:title>
  <dc:subject/>
  <dc:creator>Admin</dc:creator>
  <cp:keywords/>
  <dc:description/>
  <cp:lastModifiedBy> </cp:lastModifiedBy>
  <cp:revision>2</cp:revision>
  <dcterms:created xsi:type="dcterms:W3CDTF">2011-09-22T10:20:00Z</dcterms:created>
  <dcterms:modified xsi:type="dcterms:W3CDTF">2011-09-22T10:20:00Z</dcterms:modified>
</cp:coreProperties>
</file>